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2D9" w:rsidRDefault="009972D9" w:rsidP="00761D4F">
      <w:pPr>
        <w:jc w:val="right"/>
      </w:pPr>
    </w:p>
    <w:p w:rsidR="009972D9" w:rsidRDefault="009972D9" w:rsidP="00761D4F">
      <w:pPr>
        <w:jc w:val="right"/>
      </w:pPr>
    </w:p>
    <w:p w:rsidR="009972D9" w:rsidRPr="00761D4F" w:rsidRDefault="009972D9" w:rsidP="00FE4C36">
      <w:pPr>
        <w:jc w:val="right"/>
        <w:outlineLvl w:val="0"/>
        <w:rPr>
          <w:b/>
          <w:sz w:val="28"/>
          <w:szCs w:val="28"/>
        </w:rPr>
      </w:pPr>
      <w:r w:rsidRPr="00761D4F">
        <w:rPr>
          <w:b/>
          <w:sz w:val="28"/>
          <w:szCs w:val="28"/>
        </w:rPr>
        <w:t>Allegato 1</w:t>
      </w:r>
    </w:p>
    <w:p w:rsidR="009972D9" w:rsidRPr="00761D4F" w:rsidRDefault="009972D9" w:rsidP="00FE4C36">
      <w:pPr>
        <w:jc w:val="right"/>
        <w:outlineLvl w:val="0"/>
        <w:rPr>
          <w:sz w:val="28"/>
          <w:szCs w:val="28"/>
        </w:rPr>
      </w:pPr>
      <w:r w:rsidRPr="00761D4F">
        <w:rPr>
          <w:sz w:val="28"/>
          <w:szCs w:val="28"/>
        </w:rPr>
        <w:t xml:space="preserve">Al Comune di </w:t>
      </w:r>
      <w:r>
        <w:rPr>
          <w:sz w:val="28"/>
          <w:szCs w:val="28"/>
        </w:rPr>
        <w:t>Bagno di Romagna</w:t>
      </w:r>
      <w:r w:rsidRPr="00761D4F">
        <w:rPr>
          <w:sz w:val="28"/>
          <w:szCs w:val="28"/>
        </w:rPr>
        <w:t xml:space="preserve"> </w:t>
      </w:r>
    </w:p>
    <w:p w:rsidR="009972D9" w:rsidRDefault="009972D9" w:rsidP="00761D4F"/>
    <w:p w:rsidR="009972D9" w:rsidRDefault="009972D9" w:rsidP="00761F74"/>
    <w:p w:rsidR="009972D9" w:rsidRPr="00AD0218" w:rsidRDefault="009972D9" w:rsidP="00FE4C36">
      <w:pPr>
        <w:jc w:val="center"/>
        <w:outlineLvl w:val="0"/>
        <w:rPr>
          <w:b/>
          <w:bCs/>
          <w:sz w:val="28"/>
          <w:szCs w:val="28"/>
        </w:rPr>
      </w:pPr>
      <w:r w:rsidRPr="00AD0218">
        <w:rPr>
          <w:b/>
          <w:bCs/>
          <w:sz w:val="28"/>
          <w:szCs w:val="28"/>
        </w:rPr>
        <w:t>PROGETTO CENTRO ESTIVO</w:t>
      </w:r>
    </w:p>
    <w:p w:rsidR="009972D9" w:rsidRPr="00AD0218" w:rsidRDefault="009972D9" w:rsidP="00761F74">
      <w:pPr>
        <w:jc w:val="both"/>
        <w:rPr>
          <w:bCs/>
          <w:sz w:val="24"/>
          <w:szCs w:val="24"/>
        </w:rPr>
      </w:pPr>
    </w:p>
    <w:p w:rsidR="009972D9" w:rsidRDefault="009972D9" w:rsidP="00761F74">
      <w:pPr>
        <w:jc w:val="both"/>
        <w:rPr>
          <w:bCs/>
          <w:sz w:val="22"/>
          <w:szCs w:val="22"/>
        </w:rPr>
      </w:pPr>
    </w:p>
    <w:p w:rsidR="009972D9" w:rsidRDefault="009972D9" w:rsidP="00761F74">
      <w:pPr>
        <w:jc w:val="both"/>
        <w:rPr>
          <w:bCs/>
          <w:sz w:val="22"/>
          <w:szCs w:val="22"/>
        </w:rPr>
      </w:pPr>
    </w:p>
    <w:p w:rsidR="009972D9" w:rsidRPr="00AD0218" w:rsidRDefault="009972D9" w:rsidP="00FE4C36">
      <w:pPr>
        <w:jc w:val="both"/>
        <w:outlineLvl w:val="0"/>
        <w:rPr>
          <w:bCs/>
          <w:sz w:val="22"/>
          <w:szCs w:val="22"/>
        </w:rPr>
      </w:pPr>
      <w:r w:rsidRPr="00AD0218">
        <w:rPr>
          <w:bCs/>
          <w:sz w:val="22"/>
          <w:szCs w:val="22"/>
        </w:rPr>
        <w:t>DENOMINAZIONE DEL C</w:t>
      </w:r>
      <w:r>
        <w:rPr>
          <w:bCs/>
          <w:sz w:val="22"/>
          <w:szCs w:val="22"/>
        </w:rPr>
        <w:t>ENTRO</w:t>
      </w:r>
      <w:r w:rsidRPr="00AD0218">
        <w:rPr>
          <w:bCs/>
          <w:sz w:val="22"/>
          <w:szCs w:val="22"/>
        </w:rPr>
        <w:t xml:space="preserve"> ESTIVO: </w:t>
      </w:r>
    </w:p>
    <w:p w:rsidR="009972D9" w:rsidRPr="00AD0218" w:rsidRDefault="009972D9" w:rsidP="00761F74">
      <w:pPr>
        <w:jc w:val="both"/>
        <w:rPr>
          <w:b/>
          <w:bCs/>
          <w:sz w:val="22"/>
          <w:szCs w:val="22"/>
        </w:rPr>
      </w:pPr>
    </w:p>
    <w:p w:rsidR="009972D9" w:rsidRPr="00AD0218" w:rsidRDefault="009972D9" w:rsidP="00761F74">
      <w:pPr>
        <w:jc w:val="both"/>
        <w:rPr>
          <w:sz w:val="22"/>
          <w:szCs w:val="22"/>
        </w:rPr>
      </w:pPr>
      <w:r w:rsidRPr="00AD0218">
        <w:rPr>
          <w:sz w:val="22"/>
          <w:szCs w:val="22"/>
        </w:rPr>
        <w:t>………………………………………………………...</w:t>
      </w:r>
    </w:p>
    <w:p w:rsidR="009972D9" w:rsidRPr="00AD0218" w:rsidRDefault="009972D9" w:rsidP="00761F74">
      <w:pPr>
        <w:rPr>
          <w:sz w:val="22"/>
          <w:szCs w:val="22"/>
        </w:rPr>
      </w:pPr>
    </w:p>
    <w:p w:rsidR="009972D9" w:rsidRPr="00AD0218" w:rsidRDefault="009972D9" w:rsidP="00761F74">
      <w:pPr>
        <w:rPr>
          <w:b/>
          <w:bCs/>
          <w:sz w:val="22"/>
          <w:szCs w:val="22"/>
        </w:rPr>
      </w:pPr>
    </w:p>
    <w:p w:rsidR="009972D9" w:rsidRPr="00AD0218" w:rsidRDefault="009972D9" w:rsidP="00FE4C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outlineLvl w:val="0"/>
        <w:rPr>
          <w:b/>
          <w:bCs/>
          <w:sz w:val="22"/>
          <w:szCs w:val="22"/>
        </w:rPr>
      </w:pPr>
      <w:r w:rsidRPr="00AD0218">
        <w:rPr>
          <w:b/>
          <w:bCs/>
          <w:sz w:val="22"/>
          <w:szCs w:val="22"/>
        </w:rPr>
        <w:t xml:space="preserve">DENOMINAZIONE GIURIDICA E SEDE LEGALE </w:t>
      </w:r>
    </w:p>
    <w:p w:rsidR="009972D9" w:rsidRPr="00AD0218" w:rsidRDefault="009972D9" w:rsidP="00FE4C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outlineLvl w:val="0"/>
        <w:rPr>
          <w:sz w:val="22"/>
          <w:szCs w:val="22"/>
        </w:rPr>
      </w:pPr>
      <w:r w:rsidRPr="00AD0218">
        <w:rPr>
          <w:sz w:val="22"/>
          <w:szCs w:val="22"/>
        </w:rPr>
        <w:t>Ente Gestore ……………………………………………………………………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(C.F. __________________</w:t>
      </w:r>
      <w:r>
        <w:rPr>
          <w:sz w:val="22"/>
          <w:szCs w:val="22"/>
        </w:rPr>
        <w:t>__________</w:t>
      </w:r>
      <w:r w:rsidRPr="00AD0218">
        <w:rPr>
          <w:sz w:val="22"/>
          <w:szCs w:val="22"/>
        </w:rPr>
        <w:t>P.IVA____________________</w:t>
      </w:r>
      <w:r>
        <w:rPr>
          <w:sz w:val="22"/>
          <w:szCs w:val="22"/>
        </w:rPr>
        <w:t>__________</w:t>
      </w:r>
      <w:r w:rsidRPr="00AD0218">
        <w:rPr>
          <w:sz w:val="22"/>
          <w:szCs w:val="22"/>
        </w:rPr>
        <w:t>)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Con sede legale in…………….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via ………………………………………… cap. ………………..loc. ………………….(prov……)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Tel. ……………………………..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(</w:t>
      </w:r>
      <w:r w:rsidRPr="00AD0218">
        <w:rPr>
          <w:sz w:val="22"/>
          <w:szCs w:val="22"/>
          <w:u w:val="single"/>
        </w:rPr>
        <w:t xml:space="preserve">se diversa da quella legale, indicare </w:t>
      </w:r>
      <w:smartTag w:uri="urn:schemas-microsoft-com:office:smarttags" w:element="PersonName">
        <w:smartTagPr>
          <w:attr w:name="ProductID" w:val="la SEDE DEL"/>
        </w:smartTagPr>
        <w:r w:rsidRPr="00AD0218">
          <w:rPr>
            <w:sz w:val="22"/>
            <w:szCs w:val="22"/>
            <w:u w:val="single"/>
          </w:rPr>
          <w:t>la SEDE DEL</w:t>
        </w:r>
      </w:smartTag>
      <w:r w:rsidRPr="00AD0218">
        <w:rPr>
          <w:sz w:val="22"/>
          <w:szCs w:val="22"/>
          <w:u w:val="single"/>
        </w:rPr>
        <w:t xml:space="preserve"> CAMPO ESTIVO</w:t>
      </w:r>
      <w:r w:rsidRPr="00AD0218">
        <w:rPr>
          <w:sz w:val="22"/>
          <w:szCs w:val="22"/>
        </w:rPr>
        <w:t>)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via ………………………………………… cap. ………………..loc. ………………….(prov……)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Tel. ……………………………..</w:t>
      </w:r>
    </w:p>
    <w:p w:rsidR="009972D9" w:rsidRPr="00AD0218" w:rsidRDefault="009972D9" w:rsidP="00FE4C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outlineLvl w:val="0"/>
        <w:rPr>
          <w:b/>
          <w:bCs/>
          <w:sz w:val="22"/>
          <w:szCs w:val="22"/>
        </w:rPr>
      </w:pPr>
      <w:r w:rsidRPr="00AD0218">
        <w:rPr>
          <w:b/>
          <w:bCs/>
          <w:sz w:val="22"/>
          <w:szCs w:val="22"/>
        </w:rPr>
        <w:t>LEGALE RAPPRESENTANTE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Nominativo</w:t>
      </w:r>
      <w:r w:rsidRPr="00AD0218">
        <w:rPr>
          <w:sz w:val="22"/>
          <w:szCs w:val="22"/>
        </w:rPr>
        <w:t xml:space="preserve">……………………………………………………………………………………. 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Recapito telefonico</w:t>
      </w:r>
      <w:r w:rsidRPr="00AD0218">
        <w:rPr>
          <w:sz w:val="22"/>
          <w:szCs w:val="22"/>
        </w:rPr>
        <w:t xml:space="preserve"> ……………………………………..</w:t>
      </w:r>
    </w:p>
    <w:p w:rsidR="009972D9" w:rsidRPr="00AD0218" w:rsidRDefault="009972D9" w:rsidP="00FE4C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outlineLvl w:val="0"/>
        <w:rPr>
          <w:sz w:val="22"/>
          <w:szCs w:val="22"/>
        </w:rPr>
      </w:pPr>
      <w:r w:rsidRPr="00AD0218">
        <w:rPr>
          <w:b/>
          <w:bCs/>
          <w:sz w:val="22"/>
          <w:szCs w:val="22"/>
        </w:rPr>
        <w:t>COORDIN</w:t>
      </w:r>
      <w:r>
        <w:rPr>
          <w:b/>
          <w:bCs/>
          <w:sz w:val="22"/>
          <w:szCs w:val="22"/>
        </w:rPr>
        <w:t>ATORE RESPONSABILE DEL PROGETTO</w:t>
      </w:r>
      <w:r w:rsidRPr="00AD0218">
        <w:rPr>
          <w:b/>
          <w:bCs/>
          <w:sz w:val="22"/>
          <w:szCs w:val="22"/>
        </w:rPr>
        <w:t xml:space="preserve"> </w:t>
      </w:r>
    </w:p>
    <w:p w:rsidR="009972D9" w:rsidRPr="00AD0218" w:rsidRDefault="009972D9" w:rsidP="00AD02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Nominativo</w:t>
      </w:r>
      <w:r w:rsidRPr="00AD0218">
        <w:rPr>
          <w:sz w:val="22"/>
          <w:szCs w:val="22"/>
        </w:rPr>
        <w:t xml:space="preserve">……………………………………………………………………………………. </w:t>
      </w:r>
    </w:p>
    <w:p w:rsidR="009972D9" w:rsidRPr="00AD0218" w:rsidRDefault="009972D9" w:rsidP="00AD02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Recapito telefonico</w:t>
      </w:r>
      <w:r w:rsidRPr="00AD0218">
        <w:rPr>
          <w:sz w:val="22"/>
          <w:szCs w:val="22"/>
        </w:rPr>
        <w:t xml:space="preserve"> ……………………………………..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RECAPITO DI POSTA ELETTRONICA PER LE </w:t>
      </w:r>
      <w:r w:rsidRPr="00AD0218">
        <w:rPr>
          <w:b/>
          <w:bCs/>
          <w:sz w:val="22"/>
          <w:szCs w:val="22"/>
        </w:rPr>
        <w:t>COMUNICAZIONI DELL’AMMINISTRAZIONE COMUNALE</w:t>
      </w:r>
    </w:p>
    <w:p w:rsidR="009972D9" w:rsidRPr="00AD0218" w:rsidRDefault="009972D9" w:rsidP="00FE4C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E-mail</w:t>
      </w:r>
      <w:r w:rsidRPr="00AD0218">
        <w:rPr>
          <w:sz w:val="22"/>
          <w:szCs w:val="22"/>
        </w:rPr>
        <w:t xml:space="preserve"> ……………………………………………………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b/>
          <w:bCs/>
          <w:sz w:val="22"/>
          <w:szCs w:val="22"/>
        </w:rPr>
      </w:pPr>
      <w:r w:rsidRPr="00AD0218">
        <w:rPr>
          <w:sz w:val="22"/>
          <w:szCs w:val="22"/>
        </w:rPr>
        <w:t>------------------------------------------------------------------------------------------------------------------------</w:t>
      </w:r>
    </w:p>
    <w:p w:rsidR="009972D9" w:rsidRPr="00AD0218" w:rsidRDefault="009972D9" w:rsidP="00FE4C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outlineLvl w:val="0"/>
        <w:rPr>
          <w:b/>
          <w:bCs/>
          <w:sz w:val="22"/>
          <w:szCs w:val="22"/>
        </w:rPr>
      </w:pPr>
      <w:r w:rsidRPr="00AD0218">
        <w:rPr>
          <w:b/>
          <w:bCs/>
          <w:sz w:val="22"/>
          <w:szCs w:val="22"/>
        </w:rPr>
        <w:t>CONTATTI E RECAPITI PER LE FAMIGLIE PER INFORMAZIONI ED ISCRIZIONI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E-MAIL…………………………………………… TELEFONO ..…………………………………</w:t>
      </w:r>
    </w:p>
    <w:p w:rsidR="009972D9" w:rsidRPr="00AD0218" w:rsidRDefault="009972D9" w:rsidP="0076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sz w:val="22"/>
          <w:szCs w:val="22"/>
        </w:rPr>
      </w:pPr>
      <w:r w:rsidRPr="00AD0218">
        <w:rPr>
          <w:sz w:val="22"/>
          <w:szCs w:val="22"/>
        </w:rPr>
        <w:t>SITO WEB……………………….…………………………………</w:t>
      </w:r>
    </w:p>
    <w:p w:rsidR="009972D9" w:rsidRPr="00555D18" w:rsidRDefault="009972D9">
      <w:pPr>
        <w:rPr>
          <w:sz w:val="24"/>
        </w:rPr>
      </w:pPr>
    </w:p>
    <w:p w:rsidR="009972D9" w:rsidRPr="00EC741C" w:rsidRDefault="009972D9"/>
    <w:p w:rsidR="009972D9" w:rsidRDefault="009972D9">
      <w:pPr>
        <w:rPr>
          <w:sz w:val="24"/>
          <w:szCs w:val="24"/>
        </w:rPr>
      </w:pPr>
    </w:p>
    <w:p w:rsidR="009972D9" w:rsidRDefault="009972D9">
      <w:pPr>
        <w:rPr>
          <w:sz w:val="24"/>
          <w:szCs w:val="24"/>
        </w:rPr>
      </w:pPr>
    </w:p>
    <w:p w:rsidR="009972D9" w:rsidRDefault="009972D9">
      <w:pPr>
        <w:rPr>
          <w:sz w:val="24"/>
          <w:szCs w:val="24"/>
        </w:rPr>
      </w:pPr>
    </w:p>
    <w:p w:rsidR="009972D9" w:rsidRDefault="009972D9">
      <w:pPr>
        <w:rPr>
          <w:sz w:val="24"/>
          <w:szCs w:val="24"/>
        </w:rPr>
      </w:pPr>
    </w:p>
    <w:p w:rsidR="009972D9" w:rsidRDefault="009972D9">
      <w:pPr>
        <w:rPr>
          <w:sz w:val="24"/>
          <w:szCs w:val="24"/>
        </w:rPr>
      </w:pPr>
    </w:p>
    <w:p w:rsidR="009972D9" w:rsidRDefault="009972D9">
      <w:pPr>
        <w:rPr>
          <w:sz w:val="24"/>
          <w:szCs w:val="24"/>
        </w:rPr>
      </w:pPr>
    </w:p>
    <w:p w:rsidR="009972D9" w:rsidRDefault="009972D9">
      <w:pPr>
        <w:rPr>
          <w:sz w:val="24"/>
          <w:szCs w:val="24"/>
        </w:rPr>
      </w:pPr>
    </w:p>
    <w:p w:rsidR="009972D9" w:rsidRPr="00EC741C" w:rsidRDefault="009972D9">
      <w:pPr>
        <w:rPr>
          <w:sz w:val="24"/>
          <w:szCs w:val="24"/>
        </w:rPr>
      </w:pPr>
    </w:p>
    <w:p w:rsidR="009972D9" w:rsidRPr="00555D18" w:rsidRDefault="009972D9" w:rsidP="00AD0218">
      <w:pPr>
        <w:pStyle w:val="HTMLPreformatted"/>
        <w:numPr>
          <w:ilvl w:val="0"/>
          <w:numId w:val="11"/>
        </w:numPr>
        <w:tabs>
          <w:tab w:val="clear" w:pos="916"/>
          <w:tab w:val="clear" w:pos="1440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357" w:hanging="357"/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555D18">
        <w:rPr>
          <w:rFonts w:ascii="Times New Roman" w:hAnsi="Times New Roman" w:cs="Times New Roman"/>
          <w:i/>
          <w:sz w:val="22"/>
          <w:szCs w:val="22"/>
          <w:u w:val="single"/>
        </w:rPr>
        <w:t>Obiettivi e finalità delle attività proposte:</w:t>
      </w:r>
    </w:p>
    <w:p w:rsidR="009972D9" w:rsidRPr="00EC741C" w:rsidRDefault="009972D9" w:rsidP="005E2571">
      <w:pPr>
        <w:pStyle w:val="HTMLPreformatted"/>
        <w:rPr>
          <w:rFonts w:ascii="Times New Roman" w:hAnsi="Times New Roman" w:cs="Times New Roman"/>
          <w:sz w:val="22"/>
          <w:szCs w:val="22"/>
        </w:rPr>
      </w:pPr>
    </w:p>
    <w:p w:rsidR="009972D9" w:rsidRDefault="009972D9" w:rsidP="004A35F7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4A35F7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………………………………………………………………………………………………………………….</w:t>
      </w:r>
    </w:p>
    <w:p w:rsidR="009972D9" w:rsidRDefault="009972D9" w:rsidP="004A35F7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………………………………………………………………………………………………………………….</w:t>
      </w:r>
    </w:p>
    <w:p w:rsidR="009972D9" w:rsidRPr="00EC741C" w:rsidRDefault="009972D9" w:rsidP="004A35F7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………………………………………………………………………………………………………………….</w:t>
      </w:r>
    </w:p>
    <w:p w:rsidR="009972D9" w:rsidRPr="00555D18" w:rsidRDefault="009972D9" w:rsidP="00D3600E">
      <w:pPr>
        <w:pStyle w:val="HTMLPreformatted"/>
        <w:numPr>
          <w:ilvl w:val="0"/>
          <w:numId w:val="11"/>
        </w:numPr>
        <w:tabs>
          <w:tab w:val="clear" w:pos="916"/>
          <w:tab w:val="clear" w:pos="1440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357" w:hanging="357"/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555D18">
        <w:rPr>
          <w:rFonts w:ascii="Times New Roman" w:hAnsi="Times New Roman" w:cs="Times New Roman"/>
          <w:i/>
          <w:sz w:val="22"/>
          <w:szCs w:val="22"/>
          <w:u w:val="single"/>
        </w:rPr>
        <w:t>Attività previste, metodologie e strumenti educativi utilizzati:</w:t>
      </w:r>
    </w:p>
    <w:p w:rsidR="009972D9" w:rsidRPr="00EC741C" w:rsidRDefault="009972D9" w:rsidP="00D3600E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972D9" w:rsidRDefault="009972D9" w:rsidP="004A35F7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C67381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Pr="006A7AA0" w:rsidRDefault="009972D9" w:rsidP="006A7AA0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Pr="00555D18" w:rsidRDefault="009972D9" w:rsidP="00555D18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555D18">
        <w:rPr>
          <w:rFonts w:ascii="Times New Roman" w:hAnsi="Times New Roman" w:cs="Times New Roman"/>
          <w:i/>
          <w:sz w:val="22"/>
          <w:szCs w:val="22"/>
          <w:u w:val="single"/>
        </w:rPr>
        <w:t>3) Organizzazione degli spazi (interni ed esterni) utilizzati per le attività:</w:t>
      </w:r>
    </w:p>
    <w:p w:rsidR="009972D9" w:rsidRPr="00EC741C" w:rsidRDefault="009972D9" w:rsidP="00497E73">
      <w:pPr>
        <w:pStyle w:val="HTMLPreformatted"/>
        <w:rPr>
          <w:rFonts w:ascii="Times New Roman" w:hAnsi="Times New Roman" w:cs="Times New Roman"/>
          <w:sz w:val="22"/>
          <w:szCs w:val="22"/>
        </w:rPr>
      </w:pPr>
    </w:p>
    <w:p w:rsidR="009972D9" w:rsidRDefault="009972D9" w:rsidP="00ED2B96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ED2B96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Pr="001C2C10" w:rsidRDefault="009972D9" w:rsidP="001C2C10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………………………………………………………………………………………………………………….</w:t>
      </w:r>
    </w:p>
    <w:p w:rsidR="009972D9" w:rsidRDefault="009972D9" w:rsidP="00D3600E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9972D9" w:rsidRDefault="009972D9" w:rsidP="00D3600E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9972D9" w:rsidRPr="00555D18" w:rsidRDefault="009972D9" w:rsidP="00D3600E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555D18">
        <w:rPr>
          <w:rFonts w:ascii="Times New Roman" w:hAnsi="Times New Roman" w:cs="Times New Roman"/>
          <w:i/>
          <w:sz w:val="22"/>
          <w:szCs w:val="22"/>
          <w:u w:val="single"/>
        </w:rPr>
        <w:t>4) Tempi di  svolgimento delle attività e loro articolazione giornaliera:</w:t>
      </w:r>
    </w:p>
    <w:p w:rsidR="009972D9" w:rsidRPr="00D3600E" w:rsidRDefault="009972D9" w:rsidP="00D3600E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972D9" w:rsidRDefault="009972D9" w:rsidP="00497E73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497E73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6A7AA0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</w:t>
      </w: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</w:t>
      </w:r>
    </w:p>
    <w:p w:rsidR="009972D9" w:rsidRDefault="009972D9" w:rsidP="00497E73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………………………………………………………………………………………………………………….</w:t>
      </w:r>
    </w:p>
    <w:p w:rsidR="009972D9" w:rsidRPr="00555D18" w:rsidRDefault="009972D9" w:rsidP="00875682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555D18">
        <w:rPr>
          <w:rFonts w:ascii="Times New Roman" w:hAnsi="Times New Roman" w:cs="Times New Roman"/>
          <w:i/>
          <w:sz w:val="22"/>
          <w:szCs w:val="22"/>
          <w:u w:val="single"/>
        </w:rPr>
        <w:t>5) Personale utilizzato (orari e turnazione):</w:t>
      </w:r>
    </w:p>
    <w:p w:rsidR="009972D9" w:rsidRDefault="009972D9" w:rsidP="00497E73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sz w:val="14"/>
          <w:szCs w:val="14"/>
        </w:rPr>
        <w:t xml:space="preserve"> </w:t>
      </w: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875682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875682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0B0542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555D18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9972D9" w:rsidRDefault="009972D9" w:rsidP="00555D18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555D18">
        <w:rPr>
          <w:rFonts w:ascii="Times New Roman" w:hAnsi="Times New Roman" w:cs="Times New Roman"/>
          <w:i/>
          <w:sz w:val="22"/>
          <w:szCs w:val="22"/>
          <w:u w:val="single"/>
        </w:rPr>
        <w:t>6) N° settimane, orari di apertura, quote di partecipazione settimanali ed eventuali scontistiche e/o agevolazioni previste:</w:t>
      </w:r>
    </w:p>
    <w:p w:rsidR="009972D9" w:rsidRPr="00555D18" w:rsidRDefault="009972D9" w:rsidP="00555D18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9972D9" w:rsidRDefault="009972D9" w:rsidP="00D3600E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0B0542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D3600E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D3600E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D3600E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3442F5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………………………………………………………………………………………………………………….</w:t>
      </w:r>
    </w:p>
    <w:p w:rsidR="009972D9" w:rsidRDefault="009972D9" w:rsidP="003442F5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3442F5">
        <w:rPr>
          <w:rFonts w:ascii="Times New Roman" w:hAnsi="Times New Roman" w:cs="Times New Roman"/>
          <w:i/>
          <w:sz w:val="22"/>
          <w:szCs w:val="22"/>
          <w:u w:val="single"/>
        </w:rPr>
        <w:t xml:space="preserve">7) Modalità </w:t>
      </w:r>
      <w:r>
        <w:rPr>
          <w:rFonts w:ascii="Times New Roman" w:hAnsi="Times New Roman" w:cs="Times New Roman"/>
          <w:i/>
          <w:sz w:val="22"/>
          <w:szCs w:val="22"/>
          <w:u w:val="single"/>
        </w:rPr>
        <w:t xml:space="preserve">di </w:t>
      </w:r>
      <w:r w:rsidRPr="003442F5">
        <w:rPr>
          <w:rFonts w:ascii="Times New Roman" w:hAnsi="Times New Roman" w:cs="Times New Roman"/>
          <w:i/>
          <w:sz w:val="22"/>
          <w:szCs w:val="22"/>
          <w:u w:val="single"/>
        </w:rPr>
        <w:t>accoglienza di bambini ed adolescenti</w:t>
      </w:r>
      <w:r>
        <w:rPr>
          <w:rFonts w:ascii="Times New Roman" w:hAnsi="Times New Roman" w:cs="Times New Roman"/>
          <w:i/>
          <w:sz w:val="22"/>
          <w:szCs w:val="22"/>
          <w:u w:val="single"/>
        </w:rPr>
        <w:t xml:space="preserve"> con disabilità </w:t>
      </w:r>
      <w:r w:rsidRPr="000B0542">
        <w:rPr>
          <w:rFonts w:ascii="Times New Roman" w:hAnsi="Times New Roman" w:cs="Times New Roman"/>
          <w:i/>
          <w:sz w:val="22"/>
          <w:szCs w:val="22"/>
          <w:u w:val="single"/>
        </w:rPr>
        <w:t>ai sensi della Legge 104/1992 e ss.mm.</w:t>
      </w:r>
      <w:r>
        <w:rPr>
          <w:rFonts w:ascii="Times New Roman" w:hAnsi="Times New Roman" w:cs="Times New Roman"/>
          <w:i/>
          <w:sz w:val="22"/>
          <w:szCs w:val="22"/>
          <w:u w:val="single"/>
        </w:rPr>
        <w:t>:</w:t>
      </w:r>
    </w:p>
    <w:p w:rsidR="009972D9" w:rsidRPr="003442F5" w:rsidRDefault="009972D9" w:rsidP="003442F5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9972D9" w:rsidRPr="00EC741C" w:rsidRDefault="009972D9" w:rsidP="005E2571">
      <w:pPr>
        <w:pStyle w:val="HTMLPreformatted"/>
        <w:rPr>
          <w:sz w:val="14"/>
          <w:szCs w:val="14"/>
        </w:rPr>
      </w:pPr>
      <w:r w:rsidRPr="00EC741C">
        <w:rPr>
          <w:sz w:val="14"/>
          <w:szCs w:val="14"/>
        </w:rPr>
        <w:t xml:space="preserve">  </w:t>
      </w:r>
    </w:p>
    <w:p w:rsidR="009972D9" w:rsidRPr="00EC741C" w:rsidRDefault="009972D9" w:rsidP="00497E73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</w:t>
      </w: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2"/>
          <w:szCs w:val="22"/>
        </w:rPr>
        <w:t>….</w:t>
      </w:r>
    </w:p>
    <w:p w:rsidR="009972D9" w:rsidRDefault="009972D9" w:rsidP="0020286A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20286A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 w:rsidR="009972D9" w:rsidRDefault="009972D9" w:rsidP="006A7AA0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………………………………………………………………………………………………………………….</w:t>
      </w:r>
    </w:p>
    <w:p w:rsidR="009972D9" w:rsidRDefault="009972D9" w:rsidP="003442F5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642AB4">
        <w:rPr>
          <w:rFonts w:ascii="Times New Roman" w:hAnsi="Times New Roman" w:cs="Times New Roman"/>
          <w:i/>
          <w:sz w:val="22"/>
          <w:szCs w:val="22"/>
          <w:u w:val="single"/>
        </w:rPr>
        <w:t xml:space="preserve">8) Organizzazione e modalità di erogazione </w:t>
      </w:r>
      <w:r>
        <w:rPr>
          <w:rFonts w:ascii="Times New Roman" w:hAnsi="Times New Roman" w:cs="Times New Roman"/>
          <w:i/>
          <w:sz w:val="22"/>
          <w:szCs w:val="22"/>
          <w:u w:val="single"/>
        </w:rPr>
        <w:t>e consumo dei pasti, se previsto:</w:t>
      </w:r>
    </w:p>
    <w:p w:rsidR="009972D9" w:rsidRPr="003442F5" w:rsidRDefault="009972D9" w:rsidP="003442F5">
      <w:pPr>
        <w:pStyle w:val="HTMLPreformatted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9972D9" w:rsidRDefault="009972D9" w:rsidP="0020286A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Default="009972D9" w:rsidP="0020286A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</w:p>
    <w:p w:rsidR="009972D9" w:rsidRDefault="009972D9" w:rsidP="0020286A">
      <w:pPr>
        <w:pStyle w:val="HTMLPreformatted"/>
        <w:spacing w:line="480" w:lineRule="auto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642AB4">
        <w:rPr>
          <w:rFonts w:ascii="Times New Roman" w:hAnsi="Times New Roman" w:cs="Times New Roman"/>
          <w:i/>
          <w:sz w:val="22"/>
          <w:szCs w:val="22"/>
          <w:u w:val="single"/>
        </w:rPr>
        <w:t>9) Altri eventuali elementi caratterizzanti il progetto non compresi nei punti precedenti:</w:t>
      </w:r>
    </w:p>
    <w:p w:rsidR="009972D9" w:rsidRDefault="009972D9" w:rsidP="0020286A">
      <w:pPr>
        <w:pStyle w:val="HTMLPreformatted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EC741C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972D9" w:rsidRPr="00EC741C" w:rsidRDefault="009972D9" w:rsidP="0020286A">
      <w:pPr>
        <w:spacing w:line="360" w:lineRule="auto"/>
        <w:jc w:val="both"/>
        <w:rPr>
          <w:sz w:val="24"/>
          <w:szCs w:val="24"/>
        </w:rPr>
      </w:pPr>
    </w:p>
    <w:p w:rsidR="009972D9" w:rsidRDefault="009972D9" w:rsidP="00FE4C36">
      <w:pPr>
        <w:spacing w:line="360" w:lineRule="auto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Bagno di Romagna</w:t>
      </w:r>
      <w:r w:rsidRPr="00EC741C">
        <w:rPr>
          <w:sz w:val="24"/>
          <w:szCs w:val="24"/>
        </w:rPr>
        <w:t>, ___________________</w:t>
      </w:r>
      <w:r>
        <w:rPr>
          <w:sz w:val="24"/>
          <w:szCs w:val="24"/>
        </w:rPr>
        <w:t xml:space="preserve">          </w:t>
      </w:r>
    </w:p>
    <w:p w:rsidR="009972D9" w:rsidRDefault="009972D9" w:rsidP="00555D18">
      <w:pPr>
        <w:spacing w:line="360" w:lineRule="auto"/>
        <w:jc w:val="both"/>
        <w:rPr>
          <w:sz w:val="24"/>
          <w:szCs w:val="24"/>
        </w:rPr>
      </w:pPr>
    </w:p>
    <w:p w:rsidR="009972D9" w:rsidRDefault="009972D9" w:rsidP="00081416">
      <w:pPr>
        <w:spacing w:line="360" w:lineRule="auto"/>
        <w:jc w:val="right"/>
        <w:rPr>
          <w:sz w:val="24"/>
          <w:szCs w:val="24"/>
        </w:rPr>
      </w:pPr>
    </w:p>
    <w:p w:rsidR="009972D9" w:rsidRPr="00EC741C" w:rsidRDefault="009972D9" w:rsidP="00761D4F">
      <w:pPr>
        <w:spacing w:line="360" w:lineRule="auto"/>
        <w:jc w:val="right"/>
        <w:rPr>
          <w:sz w:val="24"/>
          <w:szCs w:val="24"/>
        </w:rPr>
      </w:pPr>
      <w:r w:rsidRPr="00EC741C">
        <w:rPr>
          <w:sz w:val="24"/>
          <w:szCs w:val="24"/>
        </w:rPr>
        <w:t>Firma</w:t>
      </w:r>
      <w:r>
        <w:rPr>
          <w:sz w:val="24"/>
          <w:szCs w:val="24"/>
        </w:rPr>
        <w:t xml:space="preserve"> del legale rappresentante________________________</w:t>
      </w:r>
    </w:p>
    <w:p w:rsidR="009972D9" w:rsidRPr="00EC741C" w:rsidRDefault="009972D9"/>
    <w:sectPr w:rsidR="009972D9" w:rsidRPr="00EC741C" w:rsidSect="00082D72">
      <w:footerReference w:type="even" r:id="rId7"/>
      <w:footerReference w:type="default" r:id="rId8"/>
      <w:pgSz w:w="11906" w:h="16838"/>
      <w:pgMar w:top="1134" w:right="1134" w:bottom="1134" w:left="1134" w:header="720" w:footer="72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72D9" w:rsidRDefault="009972D9">
      <w:r>
        <w:separator/>
      </w:r>
    </w:p>
  </w:endnote>
  <w:endnote w:type="continuationSeparator" w:id="0">
    <w:p w:rsidR="009972D9" w:rsidRDefault="009972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2D9" w:rsidRDefault="009972D9" w:rsidP="00497E7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972D9" w:rsidRDefault="009972D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2D9" w:rsidRDefault="009972D9" w:rsidP="00497E7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9972D9" w:rsidRDefault="009972D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72D9" w:rsidRDefault="009972D9">
      <w:r>
        <w:separator/>
      </w:r>
    </w:p>
  </w:footnote>
  <w:footnote w:type="continuationSeparator" w:id="0">
    <w:p w:rsidR="009972D9" w:rsidRDefault="009972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92B37"/>
    <w:multiLevelType w:val="singleLevel"/>
    <w:tmpl w:val="F38A8218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4519F8"/>
    <w:multiLevelType w:val="hybridMultilevel"/>
    <w:tmpl w:val="FD764670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2D6109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08020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480479B"/>
    <w:multiLevelType w:val="hybridMultilevel"/>
    <w:tmpl w:val="7CE835F4"/>
    <w:lvl w:ilvl="0" w:tplc="0410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">
    <w:nsid w:val="3CC45E16"/>
    <w:multiLevelType w:val="hybridMultilevel"/>
    <w:tmpl w:val="1914677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DF239A5"/>
    <w:multiLevelType w:val="multilevel"/>
    <w:tmpl w:val="015ED16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E3B18DA"/>
    <w:multiLevelType w:val="hybridMultilevel"/>
    <w:tmpl w:val="146274BE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464A3C5B"/>
    <w:multiLevelType w:val="hybridMultilevel"/>
    <w:tmpl w:val="3F4CBA38"/>
    <w:lvl w:ilvl="0" w:tplc="E8BC1F0C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7DF3CB7"/>
    <w:multiLevelType w:val="hybridMultilevel"/>
    <w:tmpl w:val="8146C65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C7B2134"/>
    <w:multiLevelType w:val="hybridMultilevel"/>
    <w:tmpl w:val="015ED16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D316FA4"/>
    <w:multiLevelType w:val="multilevel"/>
    <w:tmpl w:val="EC647CE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0933FB4"/>
    <w:multiLevelType w:val="multilevel"/>
    <w:tmpl w:val="8146C65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7BB04EC"/>
    <w:multiLevelType w:val="hybridMultilevel"/>
    <w:tmpl w:val="3C66A2D0"/>
    <w:lvl w:ilvl="0" w:tplc="DE1C8888">
      <w:start w:val="3"/>
      <w:numFmt w:val="decimal"/>
      <w:lvlText w:val="%1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2">
    <w:nsid w:val="7D713249"/>
    <w:multiLevelType w:val="multilevel"/>
    <w:tmpl w:val="1914677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12"/>
  </w:num>
  <w:num w:numId="5">
    <w:abstractNumId w:val="7"/>
  </w:num>
  <w:num w:numId="6">
    <w:abstractNumId w:val="9"/>
  </w:num>
  <w:num w:numId="7">
    <w:abstractNumId w:val="10"/>
  </w:num>
  <w:num w:numId="8">
    <w:abstractNumId w:val="1"/>
  </w:num>
  <w:num w:numId="9">
    <w:abstractNumId w:val="8"/>
  </w:num>
  <w:num w:numId="10">
    <w:abstractNumId w:val="4"/>
  </w:num>
  <w:num w:numId="11">
    <w:abstractNumId w:val="2"/>
  </w:num>
  <w:num w:numId="12">
    <w:abstractNumId w:val="5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7496"/>
    <w:rsid w:val="0003370E"/>
    <w:rsid w:val="00041B76"/>
    <w:rsid w:val="00081416"/>
    <w:rsid w:val="00082D72"/>
    <w:rsid w:val="000A0DDE"/>
    <w:rsid w:val="000B0542"/>
    <w:rsid w:val="00117364"/>
    <w:rsid w:val="00127935"/>
    <w:rsid w:val="001521B7"/>
    <w:rsid w:val="0017112E"/>
    <w:rsid w:val="001713EC"/>
    <w:rsid w:val="00177EA7"/>
    <w:rsid w:val="001C2C10"/>
    <w:rsid w:val="0020286A"/>
    <w:rsid w:val="00277496"/>
    <w:rsid w:val="002E0C83"/>
    <w:rsid w:val="002E3F37"/>
    <w:rsid w:val="00306464"/>
    <w:rsid w:val="00320260"/>
    <w:rsid w:val="003276FA"/>
    <w:rsid w:val="003442F5"/>
    <w:rsid w:val="00345BFA"/>
    <w:rsid w:val="003851C4"/>
    <w:rsid w:val="003B4C78"/>
    <w:rsid w:val="003B5C7C"/>
    <w:rsid w:val="003E6B97"/>
    <w:rsid w:val="00481B31"/>
    <w:rsid w:val="00486646"/>
    <w:rsid w:val="00497E73"/>
    <w:rsid w:val="004A0655"/>
    <w:rsid w:val="004A35F7"/>
    <w:rsid w:val="004C5E45"/>
    <w:rsid w:val="004C6F12"/>
    <w:rsid w:val="004C72F0"/>
    <w:rsid w:val="004E00BA"/>
    <w:rsid w:val="004F02AA"/>
    <w:rsid w:val="00501DE8"/>
    <w:rsid w:val="00533990"/>
    <w:rsid w:val="0054615E"/>
    <w:rsid w:val="005463E2"/>
    <w:rsid w:val="00546769"/>
    <w:rsid w:val="00550A2E"/>
    <w:rsid w:val="00555D18"/>
    <w:rsid w:val="0059134D"/>
    <w:rsid w:val="005B77DE"/>
    <w:rsid w:val="005E2571"/>
    <w:rsid w:val="00630D74"/>
    <w:rsid w:val="00633CD4"/>
    <w:rsid w:val="00642AB4"/>
    <w:rsid w:val="0069176E"/>
    <w:rsid w:val="00694EE0"/>
    <w:rsid w:val="006967F6"/>
    <w:rsid w:val="006A7AA0"/>
    <w:rsid w:val="006B240C"/>
    <w:rsid w:val="006B439A"/>
    <w:rsid w:val="006B4E45"/>
    <w:rsid w:val="006D1301"/>
    <w:rsid w:val="00706CF5"/>
    <w:rsid w:val="00712D57"/>
    <w:rsid w:val="007168EE"/>
    <w:rsid w:val="0071700C"/>
    <w:rsid w:val="007408BE"/>
    <w:rsid w:val="00753CC6"/>
    <w:rsid w:val="00761D4F"/>
    <w:rsid w:val="00761F74"/>
    <w:rsid w:val="00777AEA"/>
    <w:rsid w:val="007813BB"/>
    <w:rsid w:val="007E0173"/>
    <w:rsid w:val="0082262F"/>
    <w:rsid w:val="0083729E"/>
    <w:rsid w:val="00846518"/>
    <w:rsid w:val="008607B6"/>
    <w:rsid w:val="00875682"/>
    <w:rsid w:val="00883110"/>
    <w:rsid w:val="008900F9"/>
    <w:rsid w:val="008A0534"/>
    <w:rsid w:val="008A597E"/>
    <w:rsid w:val="008B4DC7"/>
    <w:rsid w:val="00903332"/>
    <w:rsid w:val="00921B17"/>
    <w:rsid w:val="009337A6"/>
    <w:rsid w:val="00933A46"/>
    <w:rsid w:val="00974DCA"/>
    <w:rsid w:val="009972D9"/>
    <w:rsid w:val="009C3717"/>
    <w:rsid w:val="009E72EC"/>
    <w:rsid w:val="00A24B31"/>
    <w:rsid w:val="00A26F60"/>
    <w:rsid w:val="00A61852"/>
    <w:rsid w:val="00A6715D"/>
    <w:rsid w:val="00A73B2D"/>
    <w:rsid w:val="00AB6012"/>
    <w:rsid w:val="00AD0218"/>
    <w:rsid w:val="00AD7ACD"/>
    <w:rsid w:val="00B53D6B"/>
    <w:rsid w:val="00B559E7"/>
    <w:rsid w:val="00B6622C"/>
    <w:rsid w:val="00B8675C"/>
    <w:rsid w:val="00BB26D7"/>
    <w:rsid w:val="00BB796C"/>
    <w:rsid w:val="00BC1CAB"/>
    <w:rsid w:val="00BD223E"/>
    <w:rsid w:val="00BE52A2"/>
    <w:rsid w:val="00C02E2D"/>
    <w:rsid w:val="00C12475"/>
    <w:rsid w:val="00C40B99"/>
    <w:rsid w:val="00C65BD1"/>
    <w:rsid w:val="00C67381"/>
    <w:rsid w:val="00C765A6"/>
    <w:rsid w:val="00C82D42"/>
    <w:rsid w:val="00C86EE9"/>
    <w:rsid w:val="00C91F4A"/>
    <w:rsid w:val="00D1400E"/>
    <w:rsid w:val="00D305F7"/>
    <w:rsid w:val="00D3600E"/>
    <w:rsid w:val="00D815CC"/>
    <w:rsid w:val="00D90E81"/>
    <w:rsid w:val="00DA536C"/>
    <w:rsid w:val="00DA6531"/>
    <w:rsid w:val="00E1108A"/>
    <w:rsid w:val="00E27529"/>
    <w:rsid w:val="00E37EED"/>
    <w:rsid w:val="00E41B12"/>
    <w:rsid w:val="00E76CAF"/>
    <w:rsid w:val="00E846B8"/>
    <w:rsid w:val="00EA03E8"/>
    <w:rsid w:val="00EC741C"/>
    <w:rsid w:val="00ED2B96"/>
    <w:rsid w:val="00EE0405"/>
    <w:rsid w:val="00EE3AE5"/>
    <w:rsid w:val="00F01449"/>
    <w:rsid w:val="00F03E59"/>
    <w:rsid w:val="00F31AB4"/>
    <w:rsid w:val="00F61259"/>
    <w:rsid w:val="00F638ED"/>
    <w:rsid w:val="00F976CA"/>
    <w:rsid w:val="00FA1611"/>
    <w:rsid w:val="00FB1A5B"/>
    <w:rsid w:val="00FB1D8B"/>
    <w:rsid w:val="00FB226D"/>
    <w:rsid w:val="00FB6281"/>
    <w:rsid w:val="00FE07FE"/>
    <w:rsid w:val="00FE49B5"/>
    <w:rsid w:val="00FE4C36"/>
    <w:rsid w:val="00FF78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99"/>
    <w:rPr>
      <w:rFonts w:ascii="Times New Roman" w:eastAsia="Times New Roman" w:hAnsi="Times New Roman"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40B99"/>
    <w:pPr>
      <w:keepNext/>
      <w:jc w:val="center"/>
      <w:outlineLvl w:val="2"/>
    </w:pPr>
    <w:rPr>
      <w:rFonts w:ascii="Lucida Sans Unicode" w:hAnsi="Lucida Sans Unicode"/>
      <w:b/>
      <w:sz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C40B99"/>
    <w:rPr>
      <w:rFonts w:ascii="Lucida Sans Unicode" w:hAnsi="Lucida Sans Unicode" w:cs="Times New Roman"/>
      <w:b/>
      <w:sz w:val="20"/>
      <w:szCs w:val="20"/>
      <w:lang w:eastAsia="it-IT"/>
    </w:rPr>
  </w:style>
  <w:style w:type="paragraph" w:customStyle="1" w:styleId="sche4">
    <w:name w:val="sche_4"/>
    <w:uiPriority w:val="99"/>
    <w:rsid w:val="00C40B99"/>
    <w:pPr>
      <w:jc w:val="both"/>
    </w:pPr>
    <w:rPr>
      <w:rFonts w:ascii="Helvetica" w:eastAsia="Times New Roman" w:hAnsi="Helvetica"/>
      <w:sz w:val="20"/>
      <w:szCs w:val="20"/>
      <w:lang w:val="en-US"/>
    </w:rPr>
  </w:style>
  <w:style w:type="paragraph" w:styleId="ListParagraph">
    <w:name w:val="List Paragraph"/>
    <w:basedOn w:val="Normal"/>
    <w:uiPriority w:val="99"/>
    <w:qFormat/>
    <w:rsid w:val="00C40B99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rsid w:val="00E76C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4C5E45"/>
    <w:rPr>
      <w:rFonts w:ascii="Courier New" w:hAnsi="Courier New" w:cs="Courier New"/>
      <w:sz w:val="20"/>
      <w:szCs w:val="20"/>
    </w:rPr>
  </w:style>
  <w:style w:type="paragraph" w:styleId="Footer">
    <w:name w:val="footer"/>
    <w:basedOn w:val="Normal"/>
    <w:link w:val="FooterChar"/>
    <w:uiPriority w:val="99"/>
    <w:rsid w:val="00694EE0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C5E45"/>
    <w:rPr>
      <w:rFonts w:ascii="Times New Roman" w:hAnsi="Times New Roman" w:cs="Times New Roman"/>
      <w:sz w:val="20"/>
      <w:szCs w:val="20"/>
    </w:rPr>
  </w:style>
  <w:style w:type="character" w:styleId="PageNumber">
    <w:name w:val="page number"/>
    <w:basedOn w:val="DefaultParagraphFont"/>
    <w:uiPriority w:val="99"/>
    <w:rsid w:val="00694EE0"/>
    <w:rPr>
      <w:rFonts w:cs="Times New Roman"/>
    </w:rPr>
  </w:style>
  <w:style w:type="paragraph" w:styleId="DocumentMap">
    <w:name w:val="Document Map"/>
    <w:basedOn w:val="Normal"/>
    <w:link w:val="DocumentMapChar"/>
    <w:uiPriority w:val="99"/>
    <w:semiHidden/>
    <w:rsid w:val="00FE4C36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712D57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53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4</Pages>
  <Words>717</Words>
  <Characters>4088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AL SINDACO DEL COMUNE DI CESENA</dc:title>
  <dc:subject/>
  <dc:creator>travanti carolina</dc:creator>
  <cp:keywords/>
  <dc:description/>
  <cp:lastModifiedBy>cangini_l</cp:lastModifiedBy>
  <cp:revision>4</cp:revision>
  <dcterms:created xsi:type="dcterms:W3CDTF">2025-04-02T07:15:00Z</dcterms:created>
  <dcterms:modified xsi:type="dcterms:W3CDTF">2025-04-07T06:24:00Z</dcterms:modified>
</cp:coreProperties>
</file>